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B265A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05000" cy="1428115"/>
                  <wp:effectExtent l="0" t="0" r="0" b="635"/>
                  <wp:docPr id="5" name="Picture 5" descr="A picture containing tree, grass, outdoor, sky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li-powell-practicing-presence-980x505.jpg"/>
                          <pic:cNvPicPr/>
                        </pic:nvPicPr>
                        <pic:blipFill rotWithShape="1">
                          <a:blip r:embed="rId10"/>
                          <a:srcRect l="16151" r="15092"/>
                          <a:stretch/>
                        </pic:blipFill>
                        <pic:spPr bwMode="auto">
                          <a:xfrm>
                            <a:off x="0" y="0"/>
                            <a:ext cx="1909233" cy="143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63A53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3B265A" w:rsidP="00310F17">
            <w:pPr>
              <w:pStyle w:val="Title"/>
            </w:pPr>
            <w:r>
              <w:t>Something New Has Been Added – Wednesday Evening Reservations!!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E572D6" w:rsidRDefault="003B265A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Choose Your Restaurant</w:t>
            </w:r>
          </w:p>
          <w:p w:rsidR="003D1B71" w:rsidRPr="00740017" w:rsidRDefault="003B265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Email: </w:t>
            </w:r>
            <w:r w:rsidRPr="003B265A">
              <w:rPr>
                <w:rFonts w:ascii="Calibri" w:hAnsi="Calibri" w:cs="Calibri"/>
                <w:color w:val="0072C7"/>
              </w:rPr>
              <w:t xml:space="preserve">Ed Rasmuson </w:t>
            </w:r>
            <w:hyperlink r:id="rId11" w:history="1">
              <w:r w:rsidRPr="00DA3EA0">
                <w:rPr>
                  <w:rStyle w:val="Hyperlink"/>
                  <w:rFonts w:ascii="Calibri" w:hAnsi="Calibri" w:cs="Calibri"/>
                </w:rPr>
                <w:t>erasmuson@bv.org</w:t>
              </w:r>
            </w:hyperlink>
            <w:r>
              <w:rPr>
                <w:rFonts w:ascii="Calibri" w:hAnsi="Calibri" w:cs="Calibri"/>
                <w:color w:val="0072C7"/>
              </w:rPr>
              <w:t xml:space="preserve"> </w:t>
            </w:r>
          </w:p>
          <w:p w:rsidR="003D1B71" w:rsidRDefault="003B265A" w:rsidP="00AC6C7E">
            <w:pPr>
              <w:pStyle w:val="Experience"/>
              <w:rPr>
                <w:rFonts w:ascii="Calibri" w:hAnsi="Calibri" w:cs="Calibri"/>
              </w:rPr>
            </w:pPr>
            <w:r>
              <w:t>$$-$$$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856848">
              <w:rPr>
                <w:rFonts w:ascii="Calibri" w:hAnsi="Calibri" w:cs="Calibri"/>
              </w:rPr>
              <w:t>Lancaster Brewing Company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302 N. Plum St. Lancaster, PA</w:t>
            </w:r>
          </w:p>
          <w:p w:rsidR="003B265A" w:rsidRPr="00740017" w:rsidRDefault="003B265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Local cuisine, American, Bar</w:t>
            </w:r>
          </w:p>
          <w:p w:rsidR="003D1B71" w:rsidRPr="00740017" w:rsidRDefault="003B265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Email: </w:t>
            </w:r>
            <w:r w:rsidRPr="003B265A">
              <w:rPr>
                <w:rFonts w:ascii="Calibri" w:hAnsi="Calibri" w:cs="Calibri"/>
                <w:color w:val="0072C7"/>
              </w:rPr>
              <w:t>Ed Rasmuson &lt;erasmuson@bv.org&gt;</w:t>
            </w:r>
          </w:p>
          <w:p w:rsidR="003D1B71" w:rsidRDefault="003B265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$$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Gracies on West Main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264 W. Main St. Leola, PA</w:t>
            </w:r>
          </w:p>
          <w:p w:rsidR="003B265A" w:rsidRPr="00740017" w:rsidRDefault="003B265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Comfy neighborhood spot featuring home-style American fare with a twist, along with espresso drinks</w:t>
            </w:r>
          </w:p>
          <w:p w:rsidR="003D1B71" w:rsidRPr="00740017" w:rsidRDefault="003B265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Email: </w:t>
            </w:r>
            <w:r w:rsidRPr="003B265A">
              <w:rPr>
                <w:rFonts w:ascii="Calibri" w:hAnsi="Calibri" w:cs="Calibri"/>
                <w:color w:val="0072C7"/>
              </w:rPr>
              <w:t>Ed Rasmuson &lt;erasmuson@bv.org&gt;</w:t>
            </w:r>
          </w:p>
          <w:p w:rsidR="003D1B71" w:rsidRDefault="003B265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$$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Sukhothai Restaurant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398 Harrisburg Ave., Lancaster, PA</w:t>
            </w:r>
          </w:p>
          <w:p w:rsidR="003B265A" w:rsidRPr="00740017" w:rsidRDefault="003B265A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Relaxed restaurant doling out traditions, spiced-to-order Thai dishes</w:t>
            </w:r>
          </w:p>
          <w:p w:rsidR="003D1B71" w:rsidRPr="00E572D6" w:rsidRDefault="003B265A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Ed Has Made Sure:</w:t>
            </w:r>
          </w:p>
          <w:p w:rsidR="003B265A" w:rsidRDefault="003B265A" w:rsidP="00353B60">
            <w:pPr>
              <w:pStyle w:val="SchoolName"/>
            </w:pPr>
            <w:r>
              <w:t>Has vetted the food quality of each restaurant</w:t>
            </w:r>
          </w:p>
          <w:p w:rsidR="003D1B71" w:rsidRDefault="003B265A" w:rsidP="00353B60">
            <w:pPr>
              <w:pStyle w:val="SchoolName"/>
            </w:pPr>
            <w:r>
              <w:t>Separate Checks Are Available</w:t>
            </w:r>
          </w:p>
          <w:p w:rsidR="003B265A" w:rsidRPr="00740017" w:rsidRDefault="003B265A" w:rsidP="00353B60">
            <w:pPr>
              <w:pStyle w:val="SchoolName"/>
            </w:pPr>
            <w:r>
              <w:t>Ed will make the reservations</w:t>
            </w:r>
          </w:p>
          <w:p w:rsidR="003D1B71" w:rsidRPr="00740017" w:rsidRDefault="003D1B71" w:rsidP="003B265A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:rsidR="003D1B71" w:rsidRDefault="003B265A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Please email Ed with your reservation choice!</w:t>
            </w:r>
            <w:bookmarkStart w:id="0" w:name="_GoBack"/>
            <w:bookmarkEnd w:id="0"/>
          </w:p>
          <w:p w:rsidR="003B265A" w:rsidRDefault="003B265A" w:rsidP="003B265A">
            <w:r>
              <w:t xml:space="preserve">Any additional questions, please email Ed. </w:t>
            </w:r>
          </w:p>
          <w:p w:rsidR="003B265A" w:rsidRDefault="003B265A" w:rsidP="003B265A"/>
          <w:p w:rsidR="003B265A" w:rsidRPr="003B265A" w:rsidRDefault="003B265A" w:rsidP="003B265A">
            <w:r>
              <w:t xml:space="preserve">Thank </w:t>
            </w:r>
            <w:r w:rsidR="00856848">
              <w:t>you, Ed</w:t>
            </w:r>
            <w:r>
              <w:t>!!!</w:t>
            </w:r>
          </w:p>
          <w:p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63A53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63A53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8615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B265A" w:rsidP="00380FD1">
            <w:pPr>
              <w:pStyle w:val="Information"/>
            </w:pPr>
            <w:r>
              <w:t>PAHVRP Conference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C0B38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63a53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B265A" w:rsidP="00380FD1">
            <w:pPr>
              <w:pStyle w:val="Information"/>
            </w:pPr>
            <w:r>
              <w:t>Wednesday Evening Dinner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DDFD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44c1a3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B265A" w:rsidP="00380FD1">
            <w:pPr>
              <w:pStyle w:val="Information"/>
            </w:pPr>
            <w:hyperlink r:id="rId18" w:history="1">
              <w:r w:rsidRPr="00DA3EA0">
                <w:rPr>
                  <w:rStyle w:val="Hyperlink"/>
                </w:rPr>
                <w:t>erasmuson@bv.org</w:t>
              </w:r>
            </w:hyperlink>
            <w:r>
              <w:t xml:space="preserve"> 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77BBC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37a76f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856848" w:rsidP="00380FD1">
            <w:pPr>
              <w:pStyle w:val="Information"/>
            </w:pPr>
            <w:r>
              <w:t>Have fun!!</w:t>
            </w: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63A53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63A53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65A" w:rsidRDefault="003B265A" w:rsidP="00590471">
      <w:r>
        <w:separator/>
      </w:r>
    </w:p>
  </w:endnote>
  <w:endnote w:type="continuationSeparator" w:id="0">
    <w:p w:rsidR="003B265A" w:rsidRDefault="003B265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65A" w:rsidRDefault="003B265A" w:rsidP="00590471">
      <w:r>
        <w:separator/>
      </w:r>
    </w:p>
  </w:footnote>
  <w:footnote w:type="continuationSeparator" w:id="0">
    <w:p w:rsidR="003B265A" w:rsidRDefault="003B265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51CF95B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680E9B" id="Group 26" o:spid="_x0000_s1026" alt="decorative element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oFQSyxMCTwNFosmxPKBURAMTicqxPEyO5QGlIhqYSFSO5WFyLA/lWEJg&#10;9YJyLA+TY3lAqeQ2MDmWh3IsIfCqoEg0OZaHciwh8DRQJJocy0M5lhB4GigSTY7loRxLCCwNlGN5&#10;mBzLQzmWEHgaKBJNjuWhHEsIPA0UiSbH8lCOJQSeBopEk2N5KMcSAk8DRaLJsTyUYwmBo8FTOZYQ&#10;eBkIx/I0OZanciwh8DSQ2flpcixP5VhC4Gkgs/PT5FieyrGEwNNA1olPk2N5KscSAk8DWSc+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n9/&#10;lz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Z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Fbqbg1cAYLPaLS4MPMa&#10;4ofkNy/FDIVPSD36H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QVSCSiPCmoUZE4sYiwrkEqioMiJGWNZ&#10;ixjLCqSSKChyYsZY1iLGsmaMRQWlVcgYy1rEWFYglTgHRYxlzRiLCmpDyJxYxFjWjLGooEZB5sQi&#10;xrJmjEUFNQoyJxYxljVjLCooUZAxlrWIsawZY1FBjYLMiUWMZc0YiwpqFGROLGIsa8ZYVFCjIHNi&#10;EWNZM8aighoFmROLGMuaMRYVVCjYMsaigloDCWPZihjLljEWFdQoSNp5K2IsW8ZYVFCjIGnnrYix&#10;bBljUUGNgmQnbkWMZcsYiwpqFCQ7cSt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G3L0zWxu6geQSZ8/Wum4YFi1bSZgvLfMB7WDHWuYDc&#10;oFZsBuVOmLTLCFlPM6wqjkACWxrnzKfljP6wxn1/L5K7Mnjy1bkmLxAvN762a0zogb2sK3uEFthS&#10;NP2+q2ivbVeZ8xO8iCKg7yM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W8o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0KUX4IVm7YfGkk3KF6&#10;jykScMo+2s8ShsHZ6Uu+dev8yNOpK6u/ApOpXpNsgBflGOMAcm0C2pFKozIhkRoUxhfhhwiJnNHK&#10;rKX4AY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f1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QGl&#10;UlieEHgaKBJNjuUBpSIamEhUjuVhciwPKBXRwESiciwPk2N5KMcSAqsXlGN5mBzLA0qltoHJsTyU&#10;YwmBVwVFosmxPJRjCYGngSLR5FgeyrGEwNNAkWhyLA/lWEJgaaAcy8PkWB7KsYTA00CRaHIsD+VY&#10;QuBpoEg0OZaHciwh8DRQJJocy0M5lhB4GigSTY7loRxLCBwNnsqxhMDLQDiWp8mxPJVjCYGngczO&#10;T5NjeSrHEgJPA5mdnybH8lSOJQSeBuInPk2O5akcSwg8DcRPf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jGWS7IbqSkTltbcDj/Nd4V7ppUT8cyFLF4/y3&#10;xqNXpp6DQ1enLmSBx/lvjSeUmRQLwjN+tezTZfyMwBC8mZLd4477KqdvzYqQ69fGEZfHh7OIkv3P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I+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l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3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f/K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n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fxeJOoWJ0sfe6WzgMKUbCXZbXAedbXiCxkYS6NoiWCiTKFYpp8g0lBny&#10;HNuLIqpGvD1yxqdZVH2aBLvx6TpVtCBxzyQC0iRPvthnem6ofGQsim3ORrDz00ofTpT8gQBDKVse&#10;o0XkmcQpIt/54zUTjoFwErIS65oHaVQ6ZTKKKvOkoK0UNi6wNmR1Zn3BPakcqpQP1WFu7BET0iGL&#10;5W7sueb2GPy9WrOylGPNf9X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lZtxTyUs/BYCtOg/a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W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63a53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9cb38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<v:fill opacity="11796f" color2="#63a53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4C1A3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44C1A3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65A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326CB"/>
    <w:rsid w:val="00353B60"/>
    <w:rsid w:val="00376291"/>
    <w:rsid w:val="00380FD1"/>
    <w:rsid w:val="00383D02"/>
    <w:rsid w:val="00385DE7"/>
    <w:rsid w:val="003B265A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56848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6466C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99CB38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9CB38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3A53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99CB38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99CB38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99CB38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99CB38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44C1A3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44C1A3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63A53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3B265A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3B265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mailto:erasmuson@bv.or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rasmuson@bv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2819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BC3F77-EBA3-47A7-97A0-D6F33F6A885C}">
  <ds:schemaRefs>
    <ds:schemaRef ds:uri="http://schemas.openxmlformats.org/package/2006/metadata/core-properties"/>
    <ds:schemaRef ds:uri="16c05727-aa75-4e4a-9b5f-8a80a1165891"/>
    <ds:schemaRef ds:uri="71af3243-3dd4-4a8d-8c0d-dd76da1f02a5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BE49817-76BD-463A-9D1F-AFD88FCE29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884146-05BC-4A5B-9E38-EFF6FC28A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1</Pages>
  <Words>123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2019-03-11T12:18:00Z</dcterms:created>
  <dcterms:modified xsi:type="dcterms:W3CDTF">2019-03-11T12:30:00Z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